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6786" w14:textId="6FF077D1" w:rsidR="00AF3E8C" w:rsidRDefault="00AF3E8C"/>
    <w:p w14:paraId="7731870E" w14:textId="77777777" w:rsidR="0086297A" w:rsidRDefault="0086297A"/>
    <w:tbl>
      <w:tblPr>
        <w:tblStyle w:val="Tabelacomgrade"/>
        <w:tblW w:w="9357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as empilhadas: A primeira tabela destina-se ao Cargo, Departamento ou Grupo, Localização, Faixa Salarial ou Nível, Contacto dos RH e Dará Formação a Candidatos. A segunda tabela destina-se a introduzir os detalhes do URL. A terceira tabela destina-se ao título Candidaturas Aceites Por. A quarta tabela destina-se a introduzir as informações de Candidaturas Aceites Por. A quinta tabela destina-se a Descrição do Cargo com um título e uma linha para introduzir as informações de Descrição do Cargo. A sexta tabela destina-se a Revisto Por, Aprovado Por e Última Atualização Por"/>
      </w:tblPr>
      <w:tblGrid>
        <w:gridCol w:w="3964"/>
        <w:gridCol w:w="5393"/>
      </w:tblGrid>
      <w:tr w:rsidR="00AF3E8C" w:rsidRPr="00973885" w14:paraId="52B322BC" w14:textId="77777777" w:rsidTr="0086297A">
        <w:tc>
          <w:tcPr>
            <w:tcW w:w="9357" w:type="dxa"/>
            <w:gridSpan w:val="2"/>
            <w:shd w:val="clear" w:color="auto" w:fill="auto"/>
          </w:tcPr>
          <w:p w14:paraId="66C5B358" w14:textId="77777777" w:rsidR="005E5035" w:rsidRDefault="005E5035" w:rsidP="00AF3E8C">
            <w:pPr>
              <w:pStyle w:val="Corpodetexto"/>
              <w:spacing w:before="169"/>
              <w:rPr>
                <w:rFonts w:ascii="Arial" w:hAnsi="Arial" w:cs="Arial"/>
              </w:rPr>
            </w:pPr>
          </w:p>
          <w:p w14:paraId="5C257171" w14:textId="3D2F9DCE" w:rsidR="00AF3E8C" w:rsidRPr="00B0666A" w:rsidRDefault="00AF3E8C" w:rsidP="00B0666A">
            <w:pPr>
              <w:pStyle w:val="Corpodetexto"/>
              <w:spacing w:before="16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666A">
              <w:rPr>
                <w:rFonts w:ascii="Arial" w:hAnsi="Arial" w:cs="Arial"/>
                <w:sz w:val="22"/>
                <w:szCs w:val="22"/>
              </w:rPr>
              <w:t>São</w:t>
            </w:r>
            <w:r w:rsidRPr="00B0666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0666A">
              <w:rPr>
                <w:rFonts w:ascii="Arial" w:hAnsi="Arial" w:cs="Arial"/>
                <w:sz w:val="22"/>
                <w:szCs w:val="22"/>
              </w:rPr>
              <w:t>Paulo,</w:t>
            </w:r>
            <w:r w:rsidRPr="00B0666A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0666A">
              <w:rPr>
                <w:rFonts w:ascii="Arial" w:hAnsi="Arial" w:cs="Arial"/>
                <w:sz w:val="22"/>
                <w:szCs w:val="22"/>
              </w:rPr>
              <w:softHyphen/>
            </w:r>
            <w:r w:rsidRPr="00B0666A">
              <w:rPr>
                <w:rFonts w:ascii="Arial" w:hAnsi="Arial" w:cs="Arial"/>
                <w:sz w:val="22"/>
                <w:szCs w:val="22"/>
              </w:rPr>
              <w:softHyphen/>
            </w:r>
            <w:r w:rsidRPr="00B0666A">
              <w:rPr>
                <w:rFonts w:ascii="Arial" w:hAnsi="Arial" w:cs="Arial"/>
                <w:sz w:val="22"/>
                <w:szCs w:val="22"/>
              </w:rPr>
              <w:softHyphen/>
            </w:r>
            <w:r w:rsidRPr="00B0666A">
              <w:rPr>
                <w:rFonts w:ascii="Arial" w:hAnsi="Arial" w:cs="Arial"/>
                <w:sz w:val="22"/>
                <w:szCs w:val="22"/>
              </w:rPr>
              <w:softHyphen/>
              <w:t>_____/____________/ _______ (data atualizada)</w:t>
            </w:r>
          </w:p>
          <w:p w14:paraId="237DDBA9" w14:textId="77777777" w:rsidR="00AF3E8C" w:rsidRPr="00B0666A" w:rsidRDefault="00AF3E8C" w:rsidP="00B0666A">
            <w:pPr>
              <w:pStyle w:val="Corpodetexto"/>
              <w:spacing w:before="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60B38B" w14:textId="73BACCB0" w:rsidR="00AF3E8C" w:rsidRPr="00B0666A" w:rsidRDefault="00C97EF2" w:rsidP="00B0666A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666A">
              <w:rPr>
                <w:rFonts w:ascii="Arial" w:hAnsi="Arial" w:cs="Arial"/>
                <w:sz w:val="22"/>
                <w:szCs w:val="22"/>
              </w:rPr>
              <w:t>Ao</w:t>
            </w:r>
          </w:p>
          <w:p w14:paraId="4ED4AA78" w14:textId="77777777" w:rsidR="00AF3E8C" w:rsidRPr="00B0666A" w:rsidRDefault="00AF3E8C" w:rsidP="00B0666A">
            <w:pPr>
              <w:pStyle w:val="Corpodetexto"/>
              <w:spacing w:before="1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9CA8AA" w14:textId="11ECA68F" w:rsidR="00AF3E8C" w:rsidRPr="00B0666A" w:rsidRDefault="00AF3E8C" w:rsidP="00B0666A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666A">
              <w:rPr>
                <w:rFonts w:ascii="Arial" w:hAnsi="Arial" w:cs="Arial"/>
                <w:sz w:val="22"/>
                <w:szCs w:val="22"/>
              </w:rPr>
              <w:t>CONSELHO</w:t>
            </w:r>
            <w:r w:rsidRPr="00B0666A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B0666A">
              <w:rPr>
                <w:rFonts w:ascii="Arial" w:hAnsi="Arial" w:cs="Arial"/>
                <w:sz w:val="22"/>
                <w:szCs w:val="22"/>
              </w:rPr>
              <w:t>REGIONAL</w:t>
            </w:r>
            <w:r w:rsidRPr="00B0666A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0666A">
              <w:rPr>
                <w:rFonts w:ascii="Arial" w:hAnsi="Arial" w:cs="Arial"/>
                <w:sz w:val="22"/>
                <w:szCs w:val="22"/>
              </w:rPr>
              <w:t>D</w:t>
            </w:r>
            <w:r w:rsidR="00C97EF2" w:rsidRPr="00B0666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B0666A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0666A">
              <w:rPr>
                <w:rFonts w:ascii="Arial" w:hAnsi="Arial" w:cs="Arial"/>
                <w:sz w:val="22"/>
                <w:szCs w:val="22"/>
              </w:rPr>
              <w:t>ADMINISTRA</w:t>
            </w:r>
            <w:r w:rsidR="00C97EF2" w:rsidRPr="00B0666A">
              <w:rPr>
                <w:rFonts w:ascii="Arial" w:hAnsi="Arial" w:cs="Arial"/>
                <w:sz w:val="22"/>
                <w:szCs w:val="22"/>
              </w:rPr>
              <w:t>ÇÃO</w:t>
            </w:r>
            <w:r w:rsidRPr="00B0666A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0666A">
              <w:rPr>
                <w:rFonts w:ascii="Arial" w:hAnsi="Arial" w:cs="Arial"/>
                <w:sz w:val="22"/>
                <w:szCs w:val="22"/>
              </w:rPr>
              <w:t>–</w:t>
            </w:r>
            <w:r w:rsidRPr="00B0666A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0666A">
              <w:rPr>
                <w:rFonts w:ascii="Arial" w:hAnsi="Arial" w:cs="Arial"/>
                <w:sz w:val="22"/>
                <w:szCs w:val="22"/>
              </w:rPr>
              <w:t>CRA</w:t>
            </w:r>
          </w:p>
          <w:p w14:paraId="00A5AF28" w14:textId="77777777" w:rsidR="005E5035" w:rsidRPr="00B0666A" w:rsidRDefault="005E5035" w:rsidP="00B0666A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51D288" w14:textId="45302395" w:rsidR="00AF3E8C" w:rsidRPr="00B0666A" w:rsidRDefault="00AF3E8C" w:rsidP="00B0666A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666A"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</w:p>
          <w:p w14:paraId="2A386508" w14:textId="77777777" w:rsidR="00AF3E8C" w:rsidRPr="00B0666A" w:rsidRDefault="00AF3E8C" w:rsidP="00B0666A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666A">
              <w:rPr>
                <w:rFonts w:ascii="Arial" w:hAnsi="Arial" w:cs="Arial"/>
                <w:sz w:val="22"/>
                <w:szCs w:val="22"/>
              </w:rPr>
              <w:t>Prezados</w:t>
            </w:r>
            <w:r w:rsidRPr="00B0666A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B0666A">
              <w:rPr>
                <w:rFonts w:ascii="Arial" w:hAnsi="Arial" w:cs="Arial"/>
                <w:sz w:val="22"/>
                <w:szCs w:val="22"/>
              </w:rPr>
              <w:t>(as),</w:t>
            </w:r>
          </w:p>
          <w:p w14:paraId="5088C084" w14:textId="77777777" w:rsidR="00AF3E8C" w:rsidRPr="00B0666A" w:rsidRDefault="00AF3E8C" w:rsidP="00B0666A">
            <w:pPr>
              <w:pStyle w:val="Corpodetexto"/>
              <w:spacing w:before="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9CFDC2" w14:textId="2272B3DE" w:rsidR="00AF3E8C" w:rsidRPr="00B0666A" w:rsidRDefault="0086297A" w:rsidP="00B0666A">
            <w:pPr>
              <w:pStyle w:val="Corpodetexto"/>
              <w:spacing w:before="1" w:line="288" w:lineRule="auto"/>
              <w:ind w:right="4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666A">
              <w:rPr>
                <w:rFonts w:ascii="Arial" w:hAnsi="Arial" w:cs="Arial"/>
                <w:spacing w:val="-2"/>
                <w:sz w:val="22"/>
                <w:szCs w:val="22"/>
              </w:rPr>
              <w:t>A empresa ________________</w:t>
            </w:r>
            <w:r w:rsidR="005E5035" w:rsidRPr="00B0666A">
              <w:rPr>
                <w:rFonts w:ascii="Arial" w:hAnsi="Arial" w:cs="Arial"/>
                <w:spacing w:val="-2"/>
                <w:sz w:val="22"/>
                <w:szCs w:val="22"/>
              </w:rPr>
              <w:t>____</w:t>
            </w:r>
            <w:r w:rsidRPr="00B0666A">
              <w:rPr>
                <w:rFonts w:ascii="Arial" w:hAnsi="Arial" w:cs="Arial"/>
                <w:spacing w:val="-2"/>
                <w:sz w:val="22"/>
                <w:szCs w:val="22"/>
              </w:rPr>
              <w:t xml:space="preserve">, </w:t>
            </w:r>
            <w:r w:rsidR="005E5035" w:rsidRPr="00B0666A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B0666A">
              <w:rPr>
                <w:rFonts w:ascii="Arial" w:hAnsi="Arial" w:cs="Arial"/>
                <w:spacing w:val="-2"/>
                <w:sz w:val="22"/>
                <w:szCs w:val="22"/>
              </w:rPr>
              <w:t>NPJ___________________</w:t>
            </w:r>
            <w:r w:rsidR="005E5035" w:rsidRPr="00B0666A">
              <w:rPr>
                <w:rFonts w:ascii="Arial" w:hAnsi="Arial" w:cs="Arial"/>
                <w:spacing w:val="-2"/>
                <w:sz w:val="22"/>
                <w:szCs w:val="22"/>
              </w:rPr>
              <w:t>,</w:t>
            </w:r>
            <w:r w:rsidR="00244C67" w:rsidRPr="00B0666A">
              <w:rPr>
                <w:rFonts w:ascii="Arial" w:hAnsi="Arial" w:cs="Arial"/>
                <w:spacing w:val="-2"/>
                <w:sz w:val="22"/>
                <w:szCs w:val="22"/>
              </w:rPr>
              <w:t xml:space="preserve"> localizada __________________________________________________________________</w:t>
            </w:r>
            <w:r w:rsidR="00E96659">
              <w:rPr>
                <w:rFonts w:ascii="Arial" w:hAnsi="Arial" w:cs="Arial"/>
                <w:spacing w:val="-2"/>
                <w:sz w:val="22"/>
                <w:szCs w:val="22"/>
              </w:rPr>
              <w:t>______</w:t>
            </w:r>
            <w:r w:rsidR="005E5035" w:rsidRPr="00B0666A">
              <w:rPr>
                <w:rFonts w:ascii="Arial" w:hAnsi="Arial" w:cs="Arial"/>
                <w:spacing w:val="-2"/>
                <w:sz w:val="22"/>
                <w:szCs w:val="22"/>
              </w:rPr>
              <w:t xml:space="preserve"> declara</w:t>
            </w:r>
            <w:r w:rsidR="00AF3E8C" w:rsidRPr="00B0666A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="005E5035" w:rsidRPr="00B0666A">
              <w:rPr>
                <w:rFonts w:ascii="Arial" w:hAnsi="Arial" w:cs="Arial"/>
                <w:spacing w:val="-2"/>
                <w:sz w:val="22"/>
                <w:szCs w:val="22"/>
              </w:rPr>
              <w:t>que o (</w:t>
            </w:r>
            <w:r w:rsidR="00AF3E8C" w:rsidRPr="00B0666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="005E5035" w:rsidRPr="00B0666A">
              <w:rPr>
                <w:rFonts w:ascii="Arial" w:hAnsi="Arial" w:cs="Arial"/>
                <w:spacing w:val="-1"/>
                <w:sz w:val="22"/>
                <w:szCs w:val="22"/>
              </w:rPr>
              <w:t>)</w:t>
            </w:r>
            <w:r w:rsidR="00AF3E8C" w:rsidRPr="00B0666A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="00AF3E8C" w:rsidRPr="00B0666A">
              <w:rPr>
                <w:rFonts w:ascii="Arial" w:hAnsi="Arial" w:cs="Arial"/>
                <w:spacing w:val="-1"/>
                <w:sz w:val="22"/>
                <w:szCs w:val="22"/>
              </w:rPr>
              <w:t>colaborador</w:t>
            </w:r>
            <w:r w:rsidR="00915B12" w:rsidRPr="00B0666A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="005E5035" w:rsidRPr="00B0666A">
              <w:rPr>
                <w:rFonts w:ascii="Arial" w:hAnsi="Arial" w:cs="Arial"/>
                <w:spacing w:val="-1"/>
                <w:sz w:val="22"/>
                <w:szCs w:val="22"/>
              </w:rPr>
              <w:t>(a)</w:t>
            </w:r>
            <w:r w:rsidR="00AF3E8C" w:rsidRPr="00B0666A">
              <w:rPr>
                <w:rFonts w:ascii="Arial" w:hAnsi="Arial" w:cs="Arial"/>
                <w:spacing w:val="-12"/>
                <w:sz w:val="22"/>
                <w:szCs w:val="22"/>
              </w:rPr>
              <w:t xml:space="preserve"> _______________________</w:t>
            </w:r>
            <w:r w:rsidR="005E5035" w:rsidRPr="00B0666A">
              <w:rPr>
                <w:rFonts w:ascii="Arial" w:hAnsi="Arial" w:cs="Arial"/>
                <w:spacing w:val="-12"/>
                <w:sz w:val="22"/>
                <w:szCs w:val="22"/>
              </w:rPr>
              <w:t xml:space="preserve"> CPF: XXX.XXX.XXX-XX</w:t>
            </w:r>
            <w:r w:rsidR="00AF3E8C" w:rsidRPr="00B0666A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="00AF3E8C" w:rsidRPr="00B0666A">
              <w:rPr>
                <w:rFonts w:ascii="Arial" w:hAnsi="Arial" w:cs="Arial"/>
                <w:sz w:val="22"/>
                <w:szCs w:val="22"/>
              </w:rPr>
              <w:t>é funcionári</w:t>
            </w:r>
            <w:r w:rsidR="005E5035" w:rsidRPr="00B0666A">
              <w:rPr>
                <w:rFonts w:ascii="Arial" w:hAnsi="Arial" w:cs="Arial"/>
                <w:sz w:val="22"/>
                <w:szCs w:val="22"/>
              </w:rPr>
              <w:t>o (a)</w:t>
            </w:r>
            <w:r w:rsidR="00AF3E8C" w:rsidRPr="00B0666A">
              <w:rPr>
                <w:rFonts w:ascii="Arial" w:hAnsi="Arial" w:cs="Arial"/>
                <w:sz w:val="22"/>
                <w:szCs w:val="22"/>
              </w:rPr>
              <w:t xml:space="preserve"> desta empresa desde </w:t>
            </w:r>
            <w:r w:rsidRPr="00B0666A">
              <w:rPr>
                <w:rFonts w:ascii="Arial" w:hAnsi="Arial" w:cs="Arial"/>
                <w:sz w:val="22"/>
                <w:szCs w:val="22"/>
              </w:rPr>
              <w:t>_____________</w:t>
            </w:r>
            <w:r w:rsidR="00AF3E8C" w:rsidRPr="00B0666A">
              <w:rPr>
                <w:rFonts w:ascii="Arial" w:hAnsi="Arial" w:cs="Arial"/>
                <w:sz w:val="22"/>
                <w:szCs w:val="22"/>
              </w:rPr>
              <w:t>, exercendo atualmente o cargo de________</w:t>
            </w:r>
            <w:r w:rsidR="00C97EF2" w:rsidRPr="00B0666A">
              <w:rPr>
                <w:rFonts w:ascii="Arial" w:hAnsi="Arial" w:cs="Arial"/>
                <w:sz w:val="22"/>
                <w:szCs w:val="22"/>
              </w:rPr>
              <w:t>______</w:t>
            </w:r>
            <w:r w:rsidRPr="00B0666A">
              <w:rPr>
                <w:rFonts w:ascii="Arial" w:hAnsi="Arial" w:cs="Arial"/>
                <w:sz w:val="22"/>
                <w:szCs w:val="22"/>
              </w:rPr>
              <w:t>____</w:t>
            </w:r>
            <w:r w:rsidR="00C97EF2" w:rsidRPr="00B0666A">
              <w:rPr>
                <w:rFonts w:ascii="Arial" w:hAnsi="Arial" w:cs="Arial"/>
                <w:sz w:val="22"/>
                <w:szCs w:val="22"/>
              </w:rPr>
              <w:t xml:space="preserve"> e desempenha as seguintes atividades:</w:t>
            </w:r>
            <w:r w:rsidRPr="00B066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3FD9E8C" w14:textId="77777777" w:rsidR="001E09AF" w:rsidRPr="00B0666A" w:rsidRDefault="001E09AF" w:rsidP="00B0666A">
            <w:pPr>
              <w:pStyle w:val="Corpodetexto"/>
              <w:spacing w:before="1" w:line="288" w:lineRule="auto"/>
              <w:ind w:right="435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  <w:p w14:paraId="03B90B52" w14:textId="36EEA2FE" w:rsidR="00C97EF2" w:rsidRPr="00B0666A" w:rsidRDefault="00C97EF2" w:rsidP="00B0666A">
            <w:pPr>
              <w:pStyle w:val="Corpodetexto"/>
              <w:spacing w:before="1" w:line="288" w:lineRule="auto"/>
              <w:ind w:right="43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D25D68" w14:textId="7BEFBAE5" w:rsidR="00C97EF2" w:rsidRPr="00B0666A" w:rsidRDefault="00B0666A" w:rsidP="00B0666A">
            <w:pPr>
              <w:pStyle w:val="Numerada"/>
              <w:jc w:val="both"/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</w:pPr>
            <w:r w:rsidRPr="00B0666A">
              <w:rPr>
                <w:rFonts w:ascii="Arial" w:eastAsia="Calibri" w:hAnsi="Arial" w:cs="Arial"/>
                <w:noProof/>
                <w:spacing w:val="-2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849D21" wp14:editId="2B5E2F31">
                      <wp:simplePos x="0" y="0"/>
                      <wp:positionH relativeFrom="column">
                        <wp:posOffset>3505200</wp:posOffset>
                      </wp:positionH>
                      <wp:positionV relativeFrom="paragraph">
                        <wp:posOffset>31750</wp:posOffset>
                      </wp:positionV>
                      <wp:extent cx="1885950" cy="923925"/>
                      <wp:effectExtent l="285750" t="0" r="19050" b="28575"/>
                      <wp:wrapNone/>
                      <wp:docPr id="4" name="Balão de Fala: 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5950" cy="923925"/>
                              </a:xfrm>
                              <a:prstGeom prst="wedgeRectCallout">
                                <a:avLst>
                                  <a:gd name="adj1" fmla="val -64167"/>
                                  <a:gd name="adj2" fmla="val -18626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46AC47" w14:textId="2A9029AF" w:rsidR="00915B12" w:rsidRDefault="00915B12" w:rsidP="001E09A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Informar</w:t>
                                  </w:r>
                                  <w:r w:rsidRPr="005E5035">
                                    <w:rPr>
                                      <w:rFonts w:ascii="Arial" w:hAnsi="Arial" w:cs="Arial"/>
                                    </w:rPr>
                                    <w:t xml:space="preserve"> as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atividades que o colabora</w:t>
                                  </w:r>
                                  <w:r w:rsidR="001E09AF">
                                    <w:rPr>
                                      <w:rFonts w:ascii="Arial" w:hAnsi="Arial" w:cs="Arial"/>
                                    </w:rPr>
                                    <w:t>dor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desenvolve no dia a dia de trabalho de forma detalhada</w:t>
                                  </w:r>
                                  <w:r w:rsidR="001E09AF">
                                    <w:rPr>
                                      <w:rFonts w:ascii="Arial" w:hAnsi="Arial" w:cs="Arial"/>
                                    </w:rPr>
                                    <w:t xml:space="preserve"> (Atribuições do cargo)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849D21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Balão de Fala: Retângulo 4" o:spid="_x0000_s1026" type="#_x0000_t61" style="position:absolute;left:0;text-align:left;margin-left:276pt;margin-top:2.5pt;width:148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" adj="-3060,6777" filled="f" strokecolor="black [3200]">
                      <v:stroke joinstyle="round"/>
                      <v:textbox>
                        <w:txbxContent>
                          <w:p w14:paraId="3646AC47" w14:textId="2A9029AF" w:rsidR="00915B12" w:rsidRDefault="00915B12" w:rsidP="001E09A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Informar</w:t>
                            </w:r>
                            <w:r w:rsidRPr="005E5035">
                              <w:rPr>
                                <w:rFonts w:ascii="Arial" w:hAnsi="Arial" w:cs="Arial"/>
                              </w:rPr>
                              <w:t xml:space="preserve"> as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atividades que o colabora</w:t>
                            </w:r>
                            <w:r w:rsidR="001E09AF">
                              <w:rPr>
                                <w:rFonts w:ascii="Arial" w:hAnsi="Arial" w:cs="Arial"/>
                              </w:rPr>
                              <w:t>dor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desenvolve no dia a dia de trabalho de forma detalhada</w:t>
                            </w:r>
                            <w:r w:rsidR="001E09AF">
                              <w:rPr>
                                <w:rFonts w:ascii="Arial" w:hAnsi="Arial" w:cs="Arial"/>
                              </w:rPr>
                              <w:t xml:space="preserve"> (Atribuições do cargo)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7EF2" w:rsidRPr="00B0666A"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  <w:t>Listar a atividade desenvolvida</w:t>
            </w:r>
            <w:r w:rsidR="00915B12" w:rsidRPr="00B0666A"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  <w:t xml:space="preserve">    </w:t>
            </w:r>
          </w:p>
          <w:p w14:paraId="5D565DA2" w14:textId="22CFDD0A" w:rsidR="00C97EF2" w:rsidRPr="00B0666A" w:rsidRDefault="00C97EF2" w:rsidP="00B0666A">
            <w:pPr>
              <w:pStyle w:val="Numerada"/>
              <w:jc w:val="both"/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</w:pPr>
            <w:r w:rsidRPr="00B0666A"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  <w:t>Listar a atividade desenvolvida</w:t>
            </w:r>
          </w:p>
          <w:p w14:paraId="66D320BF" w14:textId="7EFB5644" w:rsidR="00C97EF2" w:rsidRPr="00B0666A" w:rsidRDefault="00C97EF2" w:rsidP="00B0666A">
            <w:pPr>
              <w:pStyle w:val="Numerada"/>
              <w:jc w:val="both"/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</w:pPr>
            <w:r w:rsidRPr="00B0666A"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  <w:t>Listar a atividade desenvolvida</w:t>
            </w:r>
          </w:p>
          <w:p w14:paraId="20059866" w14:textId="77777777" w:rsidR="0086297A" w:rsidRPr="00B0666A" w:rsidRDefault="0086297A" w:rsidP="00B0666A">
            <w:pPr>
              <w:pStyle w:val="Numerada"/>
              <w:jc w:val="both"/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</w:pPr>
            <w:r w:rsidRPr="00B0666A"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  <w:t>Listar a atividade desenvolvida</w:t>
            </w:r>
          </w:p>
          <w:p w14:paraId="11B43249" w14:textId="77777777" w:rsidR="0086297A" w:rsidRPr="00B0666A" w:rsidRDefault="0086297A" w:rsidP="00B0666A">
            <w:pPr>
              <w:pStyle w:val="Numerada"/>
              <w:jc w:val="both"/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</w:pPr>
            <w:r w:rsidRPr="00B0666A">
              <w:rPr>
                <w:rFonts w:ascii="Arial" w:eastAsia="Calibri" w:hAnsi="Arial" w:cs="Arial"/>
                <w:spacing w:val="-2"/>
                <w:sz w:val="22"/>
                <w:szCs w:val="22"/>
                <w:lang w:eastAsia="en-US"/>
              </w:rPr>
              <w:t>Listar a atividade desenvolvida</w:t>
            </w:r>
          </w:p>
          <w:p w14:paraId="0B296B50" w14:textId="77777777" w:rsidR="0086297A" w:rsidRPr="00B0666A" w:rsidRDefault="0086297A" w:rsidP="00B0666A">
            <w:pPr>
              <w:pStyle w:val="Numerada"/>
              <w:numPr>
                <w:ilvl w:val="0"/>
                <w:numId w:val="0"/>
              </w:numPr>
              <w:ind w:left="360"/>
              <w:jc w:val="both"/>
              <w:rPr>
                <w:rFonts w:ascii="Calibri" w:eastAsia="Calibri" w:hAnsi="Calibri" w:cs="Calibri"/>
                <w:color w:val="585858"/>
                <w:spacing w:val="-2"/>
                <w:sz w:val="22"/>
                <w:szCs w:val="22"/>
                <w:lang w:eastAsia="en-US"/>
              </w:rPr>
            </w:pPr>
          </w:p>
          <w:p w14:paraId="068FBA99" w14:textId="77777777" w:rsidR="005E5035" w:rsidRPr="00B0666A" w:rsidRDefault="005E5035" w:rsidP="00B0666A">
            <w:pPr>
              <w:pStyle w:val="Corpodetexto"/>
              <w:spacing w:before="1" w:line="288" w:lineRule="auto"/>
              <w:ind w:right="43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1F66F8" w14:textId="77777777" w:rsidR="0010664E" w:rsidRDefault="0010664E" w:rsidP="00B0666A">
            <w:pPr>
              <w:pStyle w:val="Corpodetexto"/>
              <w:spacing w:before="1" w:line="288" w:lineRule="auto"/>
              <w:ind w:right="43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C6623B" w14:textId="54BE1B13" w:rsidR="00AF3E8C" w:rsidRPr="0010664E" w:rsidRDefault="005E5035" w:rsidP="0010664E">
            <w:pPr>
              <w:pStyle w:val="Corpodetexto"/>
              <w:spacing w:before="1" w:line="288" w:lineRule="auto"/>
              <w:ind w:right="435"/>
              <w:jc w:val="both"/>
              <w:rPr>
                <w:sz w:val="22"/>
                <w:szCs w:val="22"/>
              </w:rPr>
            </w:pPr>
            <w:r w:rsidRPr="00B0666A">
              <w:rPr>
                <w:rFonts w:ascii="Arial" w:hAnsi="Arial" w:cs="Arial"/>
                <w:sz w:val="22"/>
                <w:szCs w:val="22"/>
              </w:rPr>
              <w:t xml:space="preserve">Declamos ainda  que as informações </w:t>
            </w:r>
            <w:r w:rsidR="0010664E">
              <w:rPr>
                <w:rFonts w:ascii="Arial" w:hAnsi="Arial" w:cs="Arial"/>
                <w:sz w:val="22"/>
                <w:szCs w:val="22"/>
              </w:rPr>
              <w:t xml:space="preserve">prestadas </w:t>
            </w:r>
            <w:r w:rsidRPr="00B0666A">
              <w:rPr>
                <w:rFonts w:ascii="Arial" w:hAnsi="Arial" w:cs="Arial"/>
                <w:sz w:val="22"/>
                <w:szCs w:val="22"/>
              </w:rPr>
              <w:t>acima são verdadeiras.</w:t>
            </w:r>
          </w:p>
        </w:tc>
      </w:tr>
      <w:tr w:rsidR="0086297A" w:rsidRPr="00973885" w14:paraId="7294F62E" w14:textId="77777777" w:rsidTr="004413D0">
        <w:tc>
          <w:tcPr>
            <w:tcW w:w="3964" w:type="dxa"/>
            <w:shd w:val="clear" w:color="auto" w:fill="F2F2F2" w:themeFill="background1" w:themeFillShade="F2"/>
          </w:tcPr>
          <w:p w14:paraId="68EAF1CE" w14:textId="7E1B74C7" w:rsidR="00F90250" w:rsidRPr="00F90250" w:rsidRDefault="0086297A" w:rsidP="00AF3E8C">
            <w:pPr>
              <w:pStyle w:val="Corpodetexto"/>
              <w:spacing w:before="16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09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Nome do responsável</w:t>
            </w:r>
            <w:r w:rsidR="004413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 cargo</w:t>
            </w:r>
            <w:r w:rsidR="00244C67" w:rsidRPr="001E09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 w:rsidR="00F902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</w:t>
            </w:r>
            <w:r w:rsidR="00244C67" w:rsidRPr="001E09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egível)</w:t>
            </w:r>
          </w:p>
        </w:tc>
        <w:tc>
          <w:tcPr>
            <w:tcW w:w="5393" w:type="dxa"/>
            <w:shd w:val="clear" w:color="auto" w:fill="auto"/>
          </w:tcPr>
          <w:p w14:paraId="20A84612" w14:textId="584EFA73" w:rsidR="0086297A" w:rsidRDefault="0086297A" w:rsidP="00AF3E8C">
            <w:pPr>
              <w:pStyle w:val="Corpodetexto"/>
              <w:spacing w:before="169"/>
              <w:rPr>
                <w:color w:val="585858"/>
              </w:rPr>
            </w:pPr>
          </w:p>
        </w:tc>
      </w:tr>
      <w:tr w:rsidR="0086297A" w:rsidRPr="00973885" w14:paraId="7CA843CE" w14:textId="77777777" w:rsidTr="004413D0">
        <w:tc>
          <w:tcPr>
            <w:tcW w:w="3964" w:type="dxa"/>
            <w:shd w:val="clear" w:color="auto" w:fill="F2F2F2" w:themeFill="background1" w:themeFillShade="F2"/>
          </w:tcPr>
          <w:p w14:paraId="6C5FBDC2" w14:textId="21877251" w:rsidR="0086297A" w:rsidRPr="001E09AF" w:rsidRDefault="0086297A" w:rsidP="0086297A">
            <w:pPr>
              <w:pStyle w:val="Corpodetexto"/>
              <w:spacing w:before="16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09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Assinatura do responsável </w:t>
            </w:r>
          </w:p>
        </w:tc>
        <w:tc>
          <w:tcPr>
            <w:tcW w:w="5393" w:type="dxa"/>
            <w:shd w:val="clear" w:color="auto" w:fill="auto"/>
          </w:tcPr>
          <w:p w14:paraId="2FFF9FF5" w14:textId="77777777" w:rsidR="0086297A" w:rsidRDefault="0086297A" w:rsidP="00AF3E8C">
            <w:pPr>
              <w:pStyle w:val="Corpodetexto"/>
              <w:spacing w:before="169"/>
              <w:rPr>
                <w:color w:val="585858"/>
              </w:rPr>
            </w:pPr>
          </w:p>
        </w:tc>
      </w:tr>
      <w:tr w:rsidR="005E5035" w:rsidRPr="00973885" w14:paraId="16C275D8" w14:textId="77777777" w:rsidTr="004413D0">
        <w:tc>
          <w:tcPr>
            <w:tcW w:w="3964" w:type="dxa"/>
            <w:shd w:val="clear" w:color="auto" w:fill="F2F2F2" w:themeFill="background1" w:themeFillShade="F2"/>
          </w:tcPr>
          <w:p w14:paraId="0293F284" w14:textId="7B061601" w:rsidR="005E5035" w:rsidRPr="004413D0" w:rsidRDefault="004413D0" w:rsidP="0086297A">
            <w:pPr>
              <w:pStyle w:val="Corpodetexto"/>
              <w:spacing w:before="16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13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Carimbo da empresa</w:t>
            </w:r>
            <w:r w:rsidR="00F902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393" w:type="dxa"/>
            <w:shd w:val="clear" w:color="auto" w:fill="auto"/>
          </w:tcPr>
          <w:p w14:paraId="3B835B2A" w14:textId="77777777" w:rsidR="004413D0" w:rsidRDefault="004413D0" w:rsidP="004413D0">
            <w:pPr>
              <w:pStyle w:val="Corpodetexto"/>
              <w:rPr>
                <w:rFonts w:ascii="Arial" w:hAnsi="Arial" w:cs="Arial"/>
                <w:sz w:val="22"/>
                <w:szCs w:val="22"/>
              </w:rPr>
            </w:pPr>
          </w:p>
          <w:p w14:paraId="1C91376C" w14:textId="1ED57117" w:rsidR="004413D0" w:rsidRDefault="004413D0" w:rsidP="00F90250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902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Obs:</w:t>
            </w:r>
            <w:r w:rsidRPr="00F90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23183">
              <w:rPr>
                <w:rFonts w:ascii="Times New Roman" w:hAnsi="Times New Roman" w:cs="Times New Roman"/>
                <w:sz w:val="22"/>
                <w:szCs w:val="22"/>
              </w:rPr>
              <w:t>Caso</w:t>
            </w:r>
            <w:r w:rsidRPr="00F90250">
              <w:rPr>
                <w:rFonts w:ascii="Times New Roman" w:hAnsi="Times New Roman" w:cs="Times New Roman"/>
                <w:sz w:val="22"/>
                <w:szCs w:val="22"/>
              </w:rPr>
              <w:t xml:space="preserve"> a empresa não tenha o papel timbrado deverá colocar o carimbo na declaração contendo o CNPJ para devida identificação.</w:t>
            </w:r>
          </w:p>
          <w:p w14:paraId="53E7452B" w14:textId="77777777" w:rsidR="00F90250" w:rsidRDefault="00F90250" w:rsidP="00F90250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440472" w14:textId="77777777" w:rsidR="00F90250" w:rsidRDefault="00F90250" w:rsidP="00F90250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BF58D6" w14:textId="77777777" w:rsidR="00F90250" w:rsidRDefault="00F90250" w:rsidP="00F90250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98A522" w14:textId="77777777" w:rsidR="00F90250" w:rsidRDefault="00F90250" w:rsidP="00F90250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CB6A87" w14:textId="28BFF14B" w:rsidR="00F90250" w:rsidRPr="00F90250" w:rsidRDefault="00F90250" w:rsidP="00F90250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3FE125D" w14:textId="1E3CD047" w:rsidR="004413D0" w:rsidRPr="00973885" w:rsidRDefault="004413D0" w:rsidP="00973885">
      <w:pPr>
        <w:spacing w:after="0"/>
      </w:pPr>
    </w:p>
    <w:sectPr w:rsidR="004413D0" w:rsidRPr="00973885" w:rsidSect="00F26B13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34CEE" w14:textId="77777777" w:rsidR="00E439A8" w:rsidRDefault="00E439A8">
      <w:pPr>
        <w:spacing w:before="0" w:after="0"/>
      </w:pPr>
      <w:r>
        <w:separator/>
      </w:r>
    </w:p>
  </w:endnote>
  <w:endnote w:type="continuationSeparator" w:id="0">
    <w:p w14:paraId="629066A4" w14:textId="77777777" w:rsidR="00E439A8" w:rsidRDefault="00E439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BB69" w14:textId="77777777" w:rsidR="000C2633" w:rsidRDefault="008A6F05">
    <w:pPr>
      <w:pStyle w:val="Rodap"/>
      <w:jc w:val="right"/>
    </w:pPr>
    <w:r>
      <w:rPr>
        <w:lang w:bidi="pt-PT"/>
      </w:rPr>
      <w:fldChar w:fldCharType="begin"/>
    </w:r>
    <w:r>
      <w:rPr>
        <w:lang w:bidi="pt-PT"/>
      </w:rPr>
      <w:instrText xml:space="preserve"> PAGE   \* MERGEFORMAT </w:instrText>
    </w:r>
    <w:r>
      <w:rPr>
        <w:lang w:bidi="pt-PT"/>
      </w:rPr>
      <w:fldChar w:fldCharType="separate"/>
    </w:r>
    <w:r>
      <w:rPr>
        <w:noProof/>
        <w:lang w:bidi="pt-PT"/>
      </w:rPr>
      <w:t>2</w:t>
    </w:r>
    <w:r>
      <w:rPr>
        <w:noProof/>
        <w:lang w:bidi="pt-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30CE" w14:textId="77777777" w:rsidR="00E439A8" w:rsidRDefault="00E439A8">
      <w:pPr>
        <w:spacing w:before="0" w:after="0"/>
      </w:pPr>
      <w:r>
        <w:separator/>
      </w:r>
    </w:p>
  </w:footnote>
  <w:footnote w:type="continuationSeparator" w:id="0">
    <w:p w14:paraId="7E9C7207" w14:textId="77777777" w:rsidR="00E439A8" w:rsidRDefault="00E439A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BEC5" w14:textId="77777777" w:rsidR="000C2633" w:rsidRDefault="008A6F05">
    <w:pPr>
      <w:pStyle w:val="Cabealho"/>
    </w:pPr>
    <w:r>
      <w:rPr>
        <w:noProof/>
        <w:lang w:bidi="pt-PT"/>
      </w:rPr>
      <w:drawing>
        <wp:inline distT="0" distB="0" distL="0" distR="0" wp14:anchorId="1E80039F" wp14:editId="3017B970">
          <wp:extent cx="857249" cy="428625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o seu logótipo aqu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7249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bidi="pt-PT"/>
      </w:rPr>
      <w:t xml:space="preserve"> </w:t>
    </w:r>
    <w:sdt>
      <w:sdtPr>
        <w:alias w:val="Nome da empresa:"/>
        <w:tag w:val="Nome da empresa:"/>
        <w:id w:val="-809787811"/>
        <w:placeholder>
          <w:docPart w:val="3E24E630AD6D428F88260996CC967BF1"/>
        </w:placeholder>
        <w:showingPlcHdr/>
        <w:dataBinding w:prefixMappings="xmlns:ns0='http://schemas.microsoft.com/office/2006/coverPageProps' " w:xpath="/ns0:CoverPageProperties[1]/ns0:CompanyPhone[1]" w:storeItemID="{55AF091B-3C7A-41E3-B477-F2FDAA23CFDA}"/>
        <w15:appearance w15:val="hidden"/>
        <w:text/>
      </w:sdtPr>
      <w:sdtEndPr/>
      <w:sdtContent>
        <w:r w:rsidR="001E59CF" w:rsidRPr="00973885">
          <w:rPr>
            <w:lang w:bidi="pt-PT"/>
          </w:rPr>
          <w:t>Nome da Empresa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027F" w14:textId="6230F12D" w:rsidR="000C2633" w:rsidRPr="00342361" w:rsidRDefault="004413D0" w:rsidP="004413D0">
    <w:pPr>
      <w:pStyle w:val="Cabealho"/>
      <w:tabs>
        <w:tab w:val="left" w:pos="315"/>
        <w:tab w:val="right" w:pos="9026"/>
      </w:tabs>
      <w:jc w:val="left"/>
    </w:pPr>
    <w:r w:rsidRPr="004413D0">
      <w:rPr>
        <w:color w:val="FF0000"/>
        <w:lang w:bidi="pt-PT"/>
      </w:rPr>
      <w:t>MODELO</w:t>
    </w:r>
    <w:r>
      <w:rPr>
        <w:lang w:bidi="pt-PT"/>
      </w:rPr>
      <w:tab/>
    </w:r>
    <w:r w:rsidR="008A6F05" w:rsidRPr="00342361">
      <w:rPr>
        <w:noProof/>
        <w:lang w:bidi="pt-PT"/>
      </w:rPr>
      <w:drawing>
        <wp:inline distT="0" distB="0" distL="0" distR="0" wp14:anchorId="1931CCE4" wp14:editId="268DFA15">
          <wp:extent cx="857249" cy="428625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o seu logótipo aqu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7249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A6F05" w:rsidRPr="00342361">
      <w:rPr>
        <w:lang w:bidi="pt-PT"/>
      </w:rPr>
      <w:t xml:space="preserve"> </w:t>
    </w:r>
    <w:sdt>
      <w:sdtPr>
        <w:alias w:val="Nome da empresa:"/>
        <w:tag w:val="Nome da empresa:"/>
        <w:id w:val="1671911878"/>
        <w:placeholder>
          <w:docPart w:val="55663343E9E341C7BCE338D693C984CD"/>
        </w:placeholder>
        <w:showingPlcHdr/>
        <w:dataBinding w:prefixMappings="xmlns:ns0='http://schemas.microsoft.com/office/2006/coverPageProps' " w:xpath="/ns0:CoverPageProperties[1]/ns0:CompanyPhone[1]" w:storeItemID="{55AF091B-3C7A-41E3-B477-F2FDAA23CFDA}"/>
        <w15:appearance w15:val="hidden"/>
        <w:text/>
      </w:sdtPr>
      <w:sdtEndPr/>
      <w:sdtContent>
        <w:r w:rsidR="001E59CF" w:rsidRPr="00342361">
          <w:rPr>
            <w:lang w:bidi="pt-PT"/>
          </w:rPr>
          <w:t>Nome da Empresa</w:t>
        </w:r>
      </w:sdtContent>
    </w:sdt>
    <w:r>
      <w:t xml:space="preserve"> </w:t>
    </w:r>
    <w:r w:rsidR="00B0666A">
      <w:t>(papel timbrado)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F03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035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2C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36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0E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89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0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88D7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7EA1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8C"/>
    <w:rsid w:val="000C2633"/>
    <w:rsid w:val="0010664E"/>
    <w:rsid w:val="001A40E4"/>
    <w:rsid w:val="001B2073"/>
    <w:rsid w:val="001C09BA"/>
    <w:rsid w:val="001E09AF"/>
    <w:rsid w:val="001E59CF"/>
    <w:rsid w:val="00244C67"/>
    <w:rsid w:val="002A1DE7"/>
    <w:rsid w:val="002F1DBC"/>
    <w:rsid w:val="003241AA"/>
    <w:rsid w:val="00342361"/>
    <w:rsid w:val="00342CDD"/>
    <w:rsid w:val="00363A6A"/>
    <w:rsid w:val="00397850"/>
    <w:rsid w:val="004413D0"/>
    <w:rsid w:val="004E1A15"/>
    <w:rsid w:val="00521A90"/>
    <w:rsid w:val="005443BE"/>
    <w:rsid w:val="00591ED8"/>
    <w:rsid w:val="005E3543"/>
    <w:rsid w:val="005E5035"/>
    <w:rsid w:val="006228EE"/>
    <w:rsid w:val="00635407"/>
    <w:rsid w:val="0066002F"/>
    <w:rsid w:val="006A0C25"/>
    <w:rsid w:val="00761239"/>
    <w:rsid w:val="00795023"/>
    <w:rsid w:val="00802707"/>
    <w:rsid w:val="008156CB"/>
    <w:rsid w:val="008527F0"/>
    <w:rsid w:val="0086297A"/>
    <w:rsid w:val="008A6F05"/>
    <w:rsid w:val="00915B12"/>
    <w:rsid w:val="009541C6"/>
    <w:rsid w:val="0096088D"/>
    <w:rsid w:val="00973885"/>
    <w:rsid w:val="00991989"/>
    <w:rsid w:val="009C7DE8"/>
    <w:rsid w:val="00A63436"/>
    <w:rsid w:val="00A670F2"/>
    <w:rsid w:val="00AB4E02"/>
    <w:rsid w:val="00AF3E8C"/>
    <w:rsid w:val="00B0666A"/>
    <w:rsid w:val="00B42047"/>
    <w:rsid w:val="00B8392C"/>
    <w:rsid w:val="00BB7C37"/>
    <w:rsid w:val="00BC7D19"/>
    <w:rsid w:val="00C07439"/>
    <w:rsid w:val="00C26D0F"/>
    <w:rsid w:val="00C5493D"/>
    <w:rsid w:val="00C97885"/>
    <w:rsid w:val="00C97EF2"/>
    <w:rsid w:val="00CA1C12"/>
    <w:rsid w:val="00CA7DE2"/>
    <w:rsid w:val="00D7348B"/>
    <w:rsid w:val="00DA2EA0"/>
    <w:rsid w:val="00E00E9F"/>
    <w:rsid w:val="00E439A8"/>
    <w:rsid w:val="00E553AA"/>
    <w:rsid w:val="00E96659"/>
    <w:rsid w:val="00EA0EB4"/>
    <w:rsid w:val="00F23183"/>
    <w:rsid w:val="00F26B13"/>
    <w:rsid w:val="00F37398"/>
    <w:rsid w:val="00F42096"/>
    <w:rsid w:val="00F5388D"/>
    <w:rsid w:val="00F73A09"/>
    <w:rsid w:val="00F90250"/>
    <w:rsid w:val="00FC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786C71"/>
  <w15:chartTrackingRefBased/>
  <w15:docId w15:val="{DD22DD3D-ECF3-4372-BB76-D213B228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PT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0E4"/>
  </w:style>
  <w:style w:type="paragraph" w:styleId="Ttulo1">
    <w:name w:val="heading 1"/>
    <w:basedOn w:val="Normal"/>
    <w:link w:val="Ttulo1Char"/>
    <w:uiPriority w:val="9"/>
    <w:qFormat/>
    <w:pPr>
      <w:keepLines/>
      <w:spacing w:before="120" w:after="120"/>
      <w:outlineLvl w:val="0"/>
    </w:pPr>
    <w:rPr>
      <w:rFonts w:asciiTheme="majorHAnsi" w:eastAsiaTheme="majorEastAsia" w:hAnsiTheme="majorHAnsi" w:cstheme="majorBidi"/>
      <w:b/>
      <w:smallCaps/>
      <w:sz w:val="2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43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43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tulodoLivro">
    <w:name w:val="Book Title"/>
    <w:basedOn w:val="Fontepargpadro"/>
    <w:uiPriority w:val="33"/>
    <w:semiHidden/>
    <w:unhideWhenUsed/>
    <w:qFormat/>
    <w:rPr>
      <w:b/>
      <w:bCs/>
      <w:i/>
      <w:iCs/>
      <w:spacing w:val="0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1A40E4"/>
    <w:rPr>
      <w:b/>
      <w:bCs/>
      <w:caps w:val="0"/>
      <w:smallCaps/>
      <w:color w:val="365F91" w:themeColor="accent1" w:themeShade="BF"/>
      <w:spacing w:val="0"/>
    </w:rPr>
  </w:style>
  <w:style w:type="paragraph" w:styleId="Commarcadores">
    <w:name w:val="List Bullet"/>
    <w:basedOn w:val="Normal"/>
    <w:uiPriority w:val="10"/>
    <w:pPr>
      <w:numPr>
        <w:numId w:val="3"/>
      </w:numPr>
    </w:pPr>
  </w:style>
  <w:style w:type="paragraph" w:styleId="Numerada">
    <w:name w:val="List Number"/>
    <w:basedOn w:val="Normal"/>
    <w:uiPriority w:val="10"/>
    <w:pPr>
      <w:numPr>
        <w:numId w:val="4"/>
      </w:numPr>
    </w:p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before="0" w:after="160"/>
    </w:pPr>
    <w:rPr>
      <w:rFonts w:eastAsiaTheme="minorHAns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eastAsiaTheme="minorHAnsi"/>
      <w:lang w:eastAsia="en-US"/>
    </w:rPr>
  </w:style>
  <w:style w:type="paragraph" w:styleId="SemEspaamento">
    <w:name w:val="No Spacing"/>
    <w:uiPriority w:val="1"/>
    <w:semiHidden/>
    <w:unhideWhenUsed/>
    <w:qFormat/>
    <w:pPr>
      <w:spacing w:before="0" w:after="0"/>
    </w:pPr>
  </w:style>
  <w:style w:type="paragraph" w:styleId="Rodap">
    <w:name w:val="footer"/>
    <w:basedOn w:val="Normal"/>
    <w:link w:val="RodapChar"/>
    <w:uiPriority w:val="99"/>
    <w:unhideWhenUsed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keepNext/>
      <w:outlineLvl w:val="9"/>
    </w:pPr>
  </w:style>
  <w:style w:type="paragraph" w:styleId="Cabealho">
    <w:name w:val="header"/>
    <w:basedOn w:val="Normal"/>
    <w:link w:val="CabealhoChar"/>
    <w:uiPriority w:val="99"/>
    <w:unhideWhenUsed/>
    <w:pPr>
      <w:spacing w:before="0" w:after="240"/>
      <w:jc w:val="right"/>
    </w:pPr>
    <w:rPr>
      <w:b/>
      <w:sz w:val="28"/>
    </w:rPr>
  </w:style>
  <w:style w:type="character" w:customStyle="1" w:styleId="CabealhoChar">
    <w:name w:val="Cabeçalho Char"/>
    <w:basedOn w:val="Fontepargpadro"/>
    <w:link w:val="Cabealho"/>
    <w:uiPriority w:val="99"/>
    <w:rPr>
      <w:b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table" w:styleId="TabelaSimples4">
    <w:name w:val="Plain Table 4"/>
    <w:basedOn w:val="Tabelanormal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3">
    <w:name w:val="Plain Table 3"/>
    <w:basedOn w:val="Tabelanormal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761239"/>
    <w:rPr>
      <w:rFonts w:asciiTheme="majorHAnsi" w:eastAsiaTheme="majorEastAsia" w:hAnsiTheme="majorHAnsi" w:cstheme="majorBidi"/>
      <w:b/>
      <w:smallCaps/>
      <w:sz w:val="22"/>
      <w:szCs w:val="32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szCs w:val="26"/>
    </w:rPr>
  </w:style>
  <w:style w:type="table" w:styleId="SimplesTabela1">
    <w:name w:val="Plain Table 1"/>
    <w:basedOn w:val="Tabelanormal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39"/>
    <w:rsid w:val="0097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9738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1A40E4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nfaseIntensa">
    <w:name w:val="Intense Emphasis"/>
    <w:basedOn w:val="Fontepargpadro"/>
    <w:uiPriority w:val="21"/>
    <w:semiHidden/>
    <w:unhideWhenUsed/>
    <w:qFormat/>
    <w:rsid w:val="001A40E4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1A40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1A40E4"/>
    <w:rPr>
      <w:i/>
      <w:iCs/>
      <w:color w:val="365F91" w:themeColor="accent1" w:themeShade="BF"/>
    </w:rPr>
  </w:style>
  <w:style w:type="paragraph" w:styleId="Textoembloco">
    <w:name w:val="Block Text"/>
    <w:basedOn w:val="Normal"/>
    <w:uiPriority w:val="99"/>
    <w:semiHidden/>
    <w:unhideWhenUsed/>
    <w:rsid w:val="001A40E4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MenoNoResolvida1">
    <w:name w:val="Menção Não Resolvida1"/>
    <w:basedOn w:val="Fontepargpadro"/>
    <w:uiPriority w:val="99"/>
    <w:semiHidden/>
    <w:unhideWhenUsed/>
    <w:rsid w:val="001A40E4"/>
    <w:rPr>
      <w:color w:val="595959" w:themeColor="text1" w:themeTint="A6"/>
      <w:shd w:val="clear" w:color="auto" w:fill="E6E6E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5443BE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nfase">
    <w:name w:val="Emphasis"/>
    <w:basedOn w:val="Fontepargpadro"/>
    <w:uiPriority w:val="20"/>
    <w:semiHidden/>
    <w:unhideWhenUsed/>
    <w:qFormat/>
    <w:rsid w:val="005443BE"/>
    <w:rPr>
      <w:i/>
      <w:i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4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4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semiHidden/>
    <w:unhideWhenUsed/>
    <w:qFormat/>
    <w:rsid w:val="005443BE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5443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5443BE"/>
    <w:rPr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semiHidden/>
    <w:unhideWhenUsed/>
    <w:qFormat/>
    <w:rsid w:val="005443BE"/>
    <w:rPr>
      <w:b/>
      <w:bCs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5443B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5443BE"/>
    <w:rPr>
      <w:color w:val="5A5A5A" w:themeColor="text1" w:themeTint="A5"/>
      <w:spacing w:val="15"/>
      <w:sz w:val="22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sid w:val="005443BE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5443BE"/>
    <w:rPr>
      <w:smallCaps/>
      <w:color w:val="5A5A5A" w:themeColor="text1" w:themeTint="A5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5443BE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54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texto">
    <w:name w:val="Body Text"/>
    <w:basedOn w:val="Normal"/>
    <w:link w:val="CorpodetextoChar"/>
    <w:uiPriority w:val="1"/>
    <w:qFormat/>
    <w:rsid w:val="00AF3E8C"/>
    <w:pPr>
      <w:widowControl w:val="0"/>
      <w:autoSpaceDE w:val="0"/>
      <w:autoSpaceDN w:val="0"/>
      <w:spacing w:before="0" w:after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F3E8C"/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usa.rodrigues\Downloads\tf1639254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663343E9E341C7BCE338D693C98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641F37-F5E1-44BA-BFEE-7932328CE0AD}"/>
      </w:docPartPr>
      <w:docPartBody>
        <w:p w:rsidR="00DB2585" w:rsidRDefault="009966FC" w:rsidP="009966FC">
          <w:pPr>
            <w:pStyle w:val="55663343E9E341C7BCE338D693C984CD"/>
          </w:pPr>
          <w:r w:rsidRPr="00973885">
            <w:rPr>
              <w:lang w:bidi="pt-PT"/>
            </w:rPr>
            <w:t>URL de Publicação Externa</w:t>
          </w:r>
        </w:p>
      </w:docPartBody>
    </w:docPart>
    <w:docPart>
      <w:docPartPr>
        <w:name w:val="3E24E630AD6D428F88260996CC967B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FE9A1-09EE-42BE-93E1-AD2AC31B616B}"/>
      </w:docPartPr>
      <w:docPartBody>
        <w:p w:rsidR="00DB2585" w:rsidRDefault="009966FC" w:rsidP="009966FC">
          <w:pPr>
            <w:pStyle w:val="3E24E630AD6D428F88260996CC967BF1"/>
          </w:pPr>
          <w:r w:rsidRPr="00973885">
            <w:rPr>
              <w:lang w:bidi="pt-PT"/>
            </w:rPr>
            <w:t>URL de Publicação Externa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FC"/>
    <w:rsid w:val="006125D8"/>
    <w:rsid w:val="00740A28"/>
    <w:rsid w:val="009966FC"/>
    <w:rsid w:val="00B92EAA"/>
    <w:rsid w:val="00CE711D"/>
    <w:rsid w:val="00DB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55663343E9E341C7BCE338D693C984CD">
    <w:name w:val="55663343E9E341C7BCE338D693C984CD"/>
    <w:rsid w:val="009966FC"/>
  </w:style>
  <w:style w:type="paragraph" w:customStyle="1" w:styleId="3E24E630AD6D428F88260996CC967BF1">
    <w:name w:val="3E24E630AD6D428F88260996CC967BF1"/>
    <w:rsid w:val="009966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16F4B9-0940-42CF-8331-8D228AC1B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tf16392541_win32</Template>
  <TotalTime>63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Vanusa Alves Rodrigues</dc:creator>
  <cp:keywords/>
  <dc:description/>
  <cp:lastModifiedBy>Vanusa Alves Rodrigues</cp:lastModifiedBy>
  <cp:revision>5</cp:revision>
  <dcterms:created xsi:type="dcterms:W3CDTF">2022-01-26T20:24:00Z</dcterms:created>
  <dcterms:modified xsi:type="dcterms:W3CDTF">2022-01-27T20:34:00Z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